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D571C1" w14:textId="2A6C26B7" w:rsidR="00535F87" w:rsidRDefault="00535F87" w:rsidP="00262B06"/>
    <w:tbl>
      <w:tblPr>
        <w:tblpPr w:leftFromText="180" w:rightFromText="180" w:vertAnchor="page" w:horzAnchor="margin" w:tblpXSpec="center" w:tblpY="1165"/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40"/>
        <w:gridCol w:w="1170"/>
        <w:gridCol w:w="1724"/>
        <w:gridCol w:w="652"/>
        <w:gridCol w:w="1224"/>
        <w:gridCol w:w="450"/>
        <w:gridCol w:w="1558"/>
        <w:gridCol w:w="17"/>
        <w:gridCol w:w="2925"/>
        <w:gridCol w:w="450"/>
      </w:tblGrid>
      <w:tr w:rsidR="00385EAF" w14:paraId="56D38522" w14:textId="77777777" w:rsidTr="00385EAF">
        <w:tc>
          <w:tcPr>
            <w:tcW w:w="540" w:type="dxa"/>
          </w:tcPr>
          <w:p w14:paraId="060450ED" w14:textId="77777777" w:rsidR="00385EAF" w:rsidRDefault="00385EAF" w:rsidP="00385EAF"/>
        </w:tc>
        <w:tc>
          <w:tcPr>
            <w:tcW w:w="9720" w:type="dxa"/>
            <w:gridSpan w:val="8"/>
          </w:tcPr>
          <w:p w14:paraId="6EA1459F" w14:textId="4EE1C9C1" w:rsidR="00385EAF" w:rsidRDefault="00385EAF" w:rsidP="00385EAF">
            <w:pPr>
              <w:pStyle w:val="Title"/>
            </w:pPr>
            <w:r>
              <w:t xml:space="preserve">  LAURALIISA PAJU</w:t>
            </w:r>
          </w:p>
        </w:tc>
        <w:tc>
          <w:tcPr>
            <w:tcW w:w="450" w:type="dxa"/>
          </w:tcPr>
          <w:p w14:paraId="3BF8E770" w14:textId="77777777" w:rsidR="00385EAF" w:rsidRDefault="00385EAF" w:rsidP="00385EAF"/>
        </w:tc>
      </w:tr>
      <w:tr w:rsidR="00385EAF" w14:paraId="4D9BCB18" w14:textId="77777777" w:rsidTr="006E39E0">
        <w:trPr>
          <w:trHeight w:val="1028"/>
        </w:trPr>
        <w:tc>
          <w:tcPr>
            <w:tcW w:w="540" w:type="dxa"/>
          </w:tcPr>
          <w:p w14:paraId="0BA75434" w14:textId="77777777" w:rsidR="00385EAF" w:rsidRDefault="00385EAF" w:rsidP="00385EAF"/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14:paraId="2D56031E" w14:textId="425CC7DF" w:rsidR="00385EAF" w:rsidRDefault="00385EAF" w:rsidP="00385EAF">
            <w:r w:rsidRPr="007527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E38FC0" wp14:editId="6ED3E93F">
                      <wp:simplePos x="0" y="0"/>
                      <wp:positionH relativeFrom="margin">
                        <wp:posOffset>-246380</wp:posOffset>
                      </wp:positionH>
                      <wp:positionV relativeFrom="paragraph">
                        <wp:posOffset>-861060</wp:posOffset>
                      </wp:positionV>
                      <wp:extent cx="1120140" cy="1356360"/>
                      <wp:effectExtent l="0" t="0" r="22860" b="15240"/>
                      <wp:wrapNone/>
                      <wp:docPr id="1612271810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0140" cy="1356360"/>
                              </a:xfrm>
                              <a:prstGeom prst="ellipse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oval w14:anchorId="07FA84B8" id="Oval 4" o:spid="_x0000_s1026" style="position:absolute;margin-left:-19.4pt;margin-top:-67.8pt;width:88.2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" strokecolor="#0e1116 [484]" strokeweight="1pt">
                      <v:fill r:id="rId12" o:title="" recolor="t" rotate="t" type="frame"/>
                      <v:stroke joinstyle="miter"/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57C26087" w14:textId="77777777" w:rsidR="00385EAF" w:rsidRDefault="00385EAF" w:rsidP="00385EAF"/>
        </w:tc>
        <w:tc>
          <w:tcPr>
            <w:tcW w:w="3232" w:type="dxa"/>
            <w:gridSpan w:val="3"/>
            <w:tcBorders>
              <w:bottom w:val="single" w:sz="4" w:space="0" w:color="auto"/>
            </w:tcBorders>
          </w:tcPr>
          <w:p w14:paraId="56FDF196" w14:textId="77777777" w:rsidR="00385EAF" w:rsidRDefault="00385EAF" w:rsidP="00385EAF"/>
        </w:tc>
        <w:tc>
          <w:tcPr>
            <w:tcW w:w="2942" w:type="dxa"/>
            <w:gridSpan w:val="2"/>
            <w:tcBorders>
              <w:bottom w:val="single" w:sz="4" w:space="0" w:color="auto"/>
            </w:tcBorders>
          </w:tcPr>
          <w:p w14:paraId="6729D976" w14:textId="77777777" w:rsidR="00385EAF" w:rsidRDefault="00385EAF" w:rsidP="00385EAF"/>
        </w:tc>
        <w:tc>
          <w:tcPr>
            <w:tcW w:w="450" w:type="dxa"/>
          </w:tcPr>
          <w:p w14:paraId="4B887921" w14:textId="77777777" w:rsidR="00385EAF" w:rsidRDefault="00385EAF" w:rsidP="00385EAF"/>
        </w:tc>
      </w:tr>
      <w:tr w:rsidR="00385EAF" w14:paraId="17AB0913" w14:textId="77777777" w:rsidTr="006E39E0">
        <w:trPr>
          <w:trHeight w:val="832"/>
        </w:trPr>
        <w:tc>
          <w:tcPr>
            <w:tcW w:w="540" w:type="dxa"/>
          </w:tcPr>
          <w:p w14:paraId="6CCB24F8" w14:textId="77777777" w:rsidR="00385EAF" w:rsidRDefault="00385EAF" w:rsidP="00385EAF"/>
        </w:tc>
        <w:tc>
          <w:tcPr>
            <w:tcW w:w="972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62259" w14:textId="77777777" w:rsidR="00385EAF" w:rsidRDefault="00385EAF" w:rsidP="00385EAF">
            <w:pPr>
              <w:pStyle w:val="Subtitle"/>
            </w:pPr>
            <w:r>
              <w:t>AUTOMAATIK</w:t>
            </w:r>
          </w:p>
        </w:tc>
        <w:tc>
          <w:tcPr>
            <w:tcW w:w="450" w:type="dxa"/>
          </w:tcPr>
          <w:p w14:paraId="2B708BAC" w14:textId="77777777" w:rsidR="00385EAF" w:rsidRDefault="00385EAF" w:rsidP="00385EAF"/>
        </w:tc>
      </w:tr>
      <w:tr w:rsidR="00385EAF" w14:paraId="78F79DEC" w14:textId="77777777" w:rsidTr="00385EAF">
        <w:trPr>
          <w:trHeight w:val="350"/>
        </w:trPr>
        <w:tc>
          <w:tcPr>
            <w:tcW w:w="540" w:type="dxa"/>
          </w:tcPr>
          <w:p w14:paraId="1787CB3D" w14:textId="77777777" w:rsidR="00385EAF" w:rsidRDefault="00385EAF" w:rsidP="00385EAF"/>
        </w:tc>
        <w:tc>
          <w:tcPr>
            <w:tcW w:w="2894" w:type="dxa"/>
            <w:gridSpan w:val="2"/>
            <w:tcBorders>
              <w:top w:val="single" w:sz="4" w:space="0" w:color="auto"/>
            </w:tcBorders>
          </w:tcPr>
          <w:p w14:paraId="4F8C9284" w14:textId="77777777" w:rsidR="00385EAF" w:rsidRDefault="00385EAF" w:rsidP="00385EAF"/>
        </w:tc>
        <w:tc>
          <w:tcPr>
            <w:tcW w:w="652" w:type="dxa"/>
            <w:tcBorders>
              <w:top w:val="single" w:sz="4" w:space="0" w:color="auto"/>
            </w:tcBorders>
          </w:tcPr>
          <w:p w14:paraId="5EDDA400" w14:textId="77777777" w:rsidR="00385EAF" w:rsidRDefault="00385EAF" w:rsidP="00385EAF"/>
        </w:tc>
        <w:tc>
          <w:tcPr>
            <w:tcW w:w="3232" w:type="dxa"/>
            <w:gridSpan w:val="3"/>
            <w:tcBorders>
              <w:top w:val="single" w:sz="4" w:space="0" w:color="auto"/>
            </w:tcBorders>
          </w:tcPr>
          <w:p w14:paraId="77E969DD" w14:textId="77777777" w:rsidR="00385EAF" w:rsidRDefault="00385EAF" w:rsidP="00385EAF"/>
        </w:tc>
        <w:tc>
          <w:tcPr>
            <w:tcW w:w="2942" w:type="dxa"/>
            <w:gridSpan w:val="2"/>
            <w:tcBorders>
              <w:top w:val="single" w:sz="4" w:space="0" w:color="auto"/>
            </w:tcBorders>
          </w:tcPr>
          <w:p w14:paraId="508F49A2" w14:textId="77777777" w:rsidR="00385EAF" w:rsidRDefault="00385EAF" w:rsidP="00385EAF"/>
        </w:tc>
        <w:tc>
          <w:tcPr>
            <w:tcW w:w="450" w:type="dxa"/>
          </w:tcPr>
          <w:p w14:paraId="2408998E" w14:textId="77777777" w:rsidR="00385EAF" w:rsidRDefault="00385EAF" w:rsidP="00385EAF"/>
        </w:tc>
      </w:tr>
      <w:tr w:rsidR="00385EAF" w14:paraId="44C074BB" w14:textId="77777777" w:rsidTr="00385EAF">
        <w:trPr>
          <w:trHeight w:val="405"/>
        </w:trPr>
        <w:tc>
          <w:tcPr>
            <w:tcW w:w="540" w:type="dxa"/>
          </w:tcPr>
          <w:p w14:paraId="4E724F8F" w14:textId="77777777" w:rsidR="00385EAF" w:rsidRDefault="00385EAF" w:rsidP="00385EAF"/>
        </w:tc>
        <w:tc>
          <w:tcPr>
            <w:tcW w:w="1170" w:type="dxa"/>
            <w:tcBorders>
              <w:bottom w:val="single" w:sz="4" w:space="0" w:color="auto"/>
            </w:tcBorders>
          </w:tcPr>
          <w:p w14:paraId="1262FF49" w14:textId="77777777" w:rsidR="00385EAF" w:rsidRDefault="00385EAF" w:rsidP="00385EAF">
            <w:pPr>
              <w:pStyle w:val="Heading1"/>
            </w:pPr>
            <w:r>
              <w:t>KONTAKT</w:t>
            </w:r>
          </w:p>
        </w:tc>
        <w:tc>
          <w:tcPr>
            <w:tcW w:w="1724" w:type="dxa"/>
          </w:tcPr>
          <w:p w14:paraId="7AE8614B" w14:textId="77777777" w:rsidR="00385EAF" w:rsidRDefault="00385EAF" w:rsidP="00385EAF">
            <w:pPr>
              <w:pStyle w:val="Heading1"/>
            </w:pPr>
          </w:p>
        </w:tc>
        <w:tc>
          <w:tcPr>
            <w:tcW w:w="652" w:type="dxa"/>
          </w:tcPr>
          <w:p w14:paraId="3FE968EA" w14:textId="77777777" w:rsidR="00385EAF" w:rsidRDefault="00385EAF" w:rsidP="00385EAF"/>
        </w:tc>
        <w:tc>
          <w:tcPr>
            <w:tcW w:w="1224" w:type="dxa"/>
            <w:tcBorders>
              <w:bottom w:val="single" w:sz="4" w:space="0" w:color="auto"/>
            </w:tcBorders>
          </w:tcPr>
          <w:p w14:paraId="786ABDC9" w14:textId="77777777" w:rsidR="00385EAF" w:rsidRDefault="00385EAF" w:rsidP="00385EAF">
            <w:pPr>
              <w:pStyle w:val="Heading1"/>
            </w:pPr>
            <w:r>
              <w:t>Profiil</w:t>
            </w:r>
          </w:p>
        </w:tc>
        <w:tc>
          <w:tcPr>
            <w:tcW w:w="2025" w:type="dxa"/>
            <w:gridSpan w:val="3"/>
          </w:tcPr>
          <w:p w14:paraId="31FFADA0" w14:textId="77777777" w:rsidR="00385EAF" w:rsidRDefault="00385EAF" w:rsidP="00385EAF">
            <w:pPr>
              <w:pStyle w:val="Heading1"/>
            </w:pPr>
          </w:p>
        </w:tc>
        <w:tc>
          <w:tcPr>
            <w:tcW w:w="2925" w:type="dxa"/>
          </w:tcPr>
          <w:p w14:paraId="38B4924A" w14:textId="77777777" w:rsidR="00385EAF" w:rsidRDefault="00385EAF" w:rsidP="00385EAF"/>
        </w:tc>
        <w:tc>
          <w:tcPr>
            <w:tcW w:w="450" w:type="dxa"/>
          </w:tcPr>
          <w:p w14:paraId="025CFF72" w14:textId="77777777" w:rsidR="00385EAF" w:rsidRDefault="00385EAF" w:rsidP="00385EAF"/>
        </w:tc>
      </w:tr>
      <w:tr w:rsidR="00385EAF" w14:paraId="40E05450" w14:textId="77777777" w:rsidTr="00385EAF">
        <w:trPr>
          <w:trHeight w:val="1915"/>
        </w:trPr>
        <w:tc>
          <w:tcPr>
            <w:tcW w:w="540" w:type="dxa"/>
          </w:tcPr>
          <w:p w14:paraId="264B0C3E" w14:textId="77777777" w:rsidR="00385EAF" w:rsidRDefault="00385EAF" w:rsidP="00385EAF"/>
        </w:tc>
        <w:tc>
          <w:tcPr>
            <w:tcW w:w="2894" w:type="dxa"/>
            <w:gridSpan w:val="2"/>
          </w:tcPr>
          <w:p w14:paraId="28217CFE" w14:textId="77777777" w:rsidR="00385EAF" w:rsidRPr="002D6898" w:rsidRDefault="00385EAF" w:rsidP="00385EAF">
            <w:pPr>
              <w:pStyle w:val="Heading2"/>
            </w:pPr>
            <w:hyperlink r:id="rId13" w:history="1">
              <w:r w:rsidRPr="00736396">
                <w:rPr>
                  <w:rStyle w:val="Hyperlink"/>
                </w:rPr>
                <w:t>Lauraliisa3210@gmail.com</w:t>
              </w:r>
            </w:hyperlink>
            <w:r>
              <w:t xml:space="preserve"> +372 56917290</w:t>
            </w:r>
          </w:p>
          <w:p w14:paraId="27C4E747" w14:textId="77777777" w:rsidR="00385EAF" w:rsidRDefault="00385EAF" w:rsidP="00385EAF">
            <w:pPr>
              <w:pStyle w:val="Heading2"/>
            </w:pPr>
          </w:p>
        </w:tc>
        <w:tc>
          <w:tcPr>
            <w:tcW w:w="652" w:type="dxa"/>
          </w:tcPr>
          <w:p w14:paraId="47E961D0" w14:textId="77777777" w:rsidR="00385EAF" w:rsidRDefault="00385EAF" w:rsidP="00385EAF"/>
        </w:tc>
        <w:tc>
          <w:tcPr>
            <w:tcW w:w="6174" w:type="dxa"/>
            <w:gridSpan w:val="5"/>
          </w:tcPr>
          <w:p w14:paraId="5F5A4C4A" w14:textId="77777777" w:rsidR="00385EAF" w:rsidRDefault="00385EAF" w:rsidP="00385EAF">
            <w:pPr>
              <w:jc w:val="both"/>
            </w:pPr>
            <w:r>
              <w:t>Olen automaatika eriala lõpetav noorneiu, kellele pakub huvi kuidas erinevad seaded toimivad ja miks just nii. Mul on praktiline kogemus PLC-de, KNX süsteemide ja elektroskeemidega ning olen  kooli projektidega seoses õpetanud noortele, kuidas käib jootmine.</w:t>
            </w:r>
          </w:p>
        </w:tc>
        <w:tc>
          <w:tcPr>
            <w:tcW w:w="450" w:type="dxa"/>
          </w:tcPr>
          <w:p w14:paraId="262DAA05" w14:textId="77777777" w:rsidR="00385EAF" w:rsidRDefault="00385EAF" w:rsidP="00385EAF"/>
        </w:tc>
      </w:tr>
      <w:tr w:rsidR="00385EAF" w14:paraId="693F4F6B" w14:textId="77777777" w:rsidTr="00385EAF">
        <w:trPr>
          <w:trHeight w:val="423"/>
        </w:trPr>
        <w:tc>
          <w:tcPr>
            <w:tcW w:w="540" w:type="dxa"/>
          </w:tcPr>
          <w:p w14:paraId="790F5A60" w14:textId="77777777" w:rsidR="00385EAF" w:rsidRDefault="00385EAF" w:rsidP="00385EAF"/>
        </w:tc>
        <w:tc>
          <w:tcPr>
            <w:tcW w:w="1170" w:type="dxa"/>
            <w:tcBorders>
              <w:bottom w:val="single" w:sz="4" w:space="0" w:color="auto"/>
            </w:tcBorders>
          </w:tcPr>
          <w:p w14:paraId="5D0B027E" w14:textId="77777777" w:rsidR="00385EAF" w:rsidRDefault="00385EAF" w:rsidP="00385EAF">
            <w:pPr>
              <w:pStyle w:val="Heading1"/>
            </w:pPr>
            <w:r>
              <w:t xml:space="preserve">OSKUSED </w:t>
            </w:r>
          </w:p>
        </w:tc>
        <w:tc>
          <w:tcPr>
            <w:tcW w:w="1724" w:type="dxa"/>
          </w:tcPr>
          <w:p w14:paraId="0A6B9217" w14:textId="77777777" w:rsidR="00385EAF" w:rsidRDefault="00385EAF" w:rsidP="00385EAF">
            <w:pPr>
              <w:pStyle w:val="Heading1"/>
            </w:pPr>
          </w:p>
        </w:tc>
        <w:tc>
          <w:tcPr>
            <w:tcW w:w="652" w:type="dxa"/>
          </w:tcPr>
          <w:p w14:paraId="5BD02890" w14:textId="77777777" w:rsidR="00385EAF" w:rsidRDefault="00385EAF" w:rsidP="00385EAF"/>
        </w:tc>
        <w:tc>
          <w:tcPr>
            <w:tcW w:w="1674" w:type="dxa"/>
            <w:gridSpan w:val="2"/>
            <w:tcBorders>
              <w:bottom w:val="single" w:sz="4" w:space="0" w:color="auto"/>
            </w:tcBorders>
          </w:tcPr>
          <w:p w14:paraId="5BB0FC98" w14:textId="77777777" w:rsidR="00385EAF" w:rsidRDefault="00385EAF" w:rsidP="00385EAF">
            <w:pPr>
              <w:pStyle w:val="Heading1"/>
            </w:pPr>
            <w:r>
              <w:t xml:space="preserve">Kogemused </w:t>
            </w:r>
          </w:p>
        </w:tc>
        <w:tc>
          <w:tcPr>
            <w:tcW w:w="1575" w:type="dxa"/>
            <w:gridSpan w:val="2"/>
          </w:tcPr>
          <w:p w14:paraId="2FD73CB8" w14:textId="77777777" w:rsidR="00385EAF" w:rsidRDefault="00385EAF" w:rsidP="00385EAF">
            <w:pPr>
              <w:pStyle w:val="Heading1"/>
            </w:pPr>
          </w:p>
        </w:tc>
        <w:tc>
          <w:tcPr>
            <w:tcW w:w="2925" w:type="dxa"/>
          </w:tcPr>
          <w:p w14:paraId="6F412F17" w14:textId="77777777" w:rsidR="00385EAF" w:rsidRDefault="00385EAF" w:rsidP="00385EAF"/>
        </w:tc>
        <w:tc>
          <w:tcPr>
            <w:tcW w:w="450" w:type="dxa"/>
          </w:tcPr>
          <w:p w14:paraId="32B873CD" w14:textId="77777777" w:rsidR="00385EAF" w:rsidRDefault="00385EAF" w:rsidP="00385EAF"/>
        </w:tc>
      </w:tr>
      <w:tr w:rsidR="00385EAF" w14:paraId="0AE91BEF" w14:textId="77777777" w:rsidTr="00385EAF">
        <w:trPr>
          <w:trHeight w:val="2978"/>
        </w:trPr>
        <w:tc>
          <w:tcPr>
            <w:tcW w:w="540" w:type="dxa"/>
          </w:tcPr>
          <w:p w14:paraId="3CD6B4CE" w14:textId="77777777" w:rsidR="00385EAF" w:rsidRDefault="00385EAF" w:rsidP="00385EAF">
            <w:pPr>
              <w:jc w:val="both"/>
            </w:pPr>
          </w:p>
        </w:tc>
        <w:tc>
          <w:tcPr>
            <w:tcW w:w="2894" w:type="dxa"/>
            <w:gridSpan w:val="2"/>
          </w:tcPr>
          <w:p w14:paraId="13E3231F" w14:textId="77777777" w:rsidR="00385EAF" w:rsidRDefault="00385EAF" w:rsidP="00385EAF">
            <w:pPr>
              <w:pStyle w:val="Heading2"/>
              <w:jc w:val="both"/>
            </w:pPr>
            <w:r>
              <w:t>Elektroskeemide koostamine ja kokku panek</w:t>
            </w:r>
          </w:p>
          <w:p w14:paraId="0BC71F67" w14:textId="77777777" w:rsidR="00385EAF" w:rsidRDefault="00385EAF" w:rsidP="00385EAF">
            <w:pPr>
              <w:pStyle w:val="Heading2"/>
              <w:jc w:val="both"/>
            </w:pPr>
            <w:r>
              <w:t>Jootmine</w:t>
            </w:r>
          </w:p>
          <w:p w14:paraId="710C5C4D" w14:textId="77777777" w:rsidR="00385EAF" w:rsidRPr="00C2054D" w:rsidRDefault="00385EAF" w:rsidP="00385EAF">
            <w:pPr>
              <w:jc w:val="both"/>
            </w:pPr>
            <w:r>
              <w:t>Mõõtmine</w:t>
            </w:r>
          </w:p>
          <w:p w14:paraId="023DE46C" w14:textId="77777777" w:rsidR="00385EAF" w:rsidRDefault="00385EAF" w:rsidP="00385EAF">
            <w:pPr>
              <w:pStyle w:val="Heading2"/>
              <w:jc w:val="both"/>
            </w:pPr>
            <w:r>
              <w:t>Hüdraulika</w:t>
            </w:r>
          </w:p>
          <w:p w14:paraId="1B70ACD2" w14:textId="77777777" w:rsidR="00385EAF" w:rsidRDefault="00385EAF" w:rsidP="00385EAF">
            <w:pPr>
              <w:pStyle w:val="Heading2"/>
              <w:jc w:val="both"/>
            </w:pPr>
            <w:r>
              <w:t>Juhtmete vedamine</w:t>
            </w:r>
          </w:p>
          <w:p w14:paraId="4CA2C6DD" w14:textId="77777777" w:rsidR="00385EAF" w:rsidRDefault="00385EAF" w:rsidP="00385EAF">
            <w:pPr>
              <w:jc w:val="both"/>
            </w:pPr>
            <w:r>
              <w:t>SCL ja LAD</w:t>
            </w:r>
          </w:p>
          <w:p w14:paraId="1BB3DD36" w14:textId="77777777" w:rsidR="00385EAF" w:rsidRPr="00C54FD1" w:rsidRDefault="00385EAF" w:rsidP="00385EAF">
            <w:pPr>
              <w:jc w:val="both"/>
            </w:pPr>
            <w:r>
              <w:t>KNX süsteemid</w:t>
            </w:r>
          </w:p>
          <w:p w14:paraId="5E3A1AAF" w14:textId="77777777" w:rsidR="00385EAF" w:rsidRDefault="00385EAF" w:rsidP="00385EAF">
            <w:pPr>
              <w:pStyle w:val="Heading2"/>
              <w:jc w:val="both"/>
            </w:pPr>
            <w:r>
              <w:t>PLC</w:t>
            </w:r>
          </w:p>
          <w:p w14:paraId="761EA302" w14:textId="77777777" w:rsidR="00385EAF" w:rsidRDefault="00385EAF" w:rsidP="00385EAF">
            <w:pPr>
              <w:jc w:val="both"/>
            </w:pPr>
            <w:r>
              <w:t>CAD ja Fusion</w:t>
            </w:r>
          </w:p>
          <w:p w14:paraId="10607219" w14:textId="77777777" w:rsidR="00385EAF" w:rsidRPr="0005541D" w:rsidRDefault="00385EAF" w:rsidP="00385EAF">
            <w:pPr>
              <w:jc w:val="both"/>
            </w:pPr>
          </w:p>
        </w:tc>
        <w:tc>
          <w:tcPr>
            <w:tcW w:w="652" w:type="dxa"/>
          </w:tcPr>
          <w:p w14:paraId="5F05F1FC" w14:textId="77777777" w:rsidR="00385EAF" w:rsidRDefault="00385EAF" w:rsidP="00385EAF">
            <w:pPr>
              <w:jc w:val="both"/>
            </w:pPr>
          </w:p>
        </w:tc>
        <w:tc>
          <w:tcPr>
            <w:tcW w:w="6174" w:type="dxa"/>
            <w:gridSpan w:val="5"/>
            <w:vMerge w:val="restart"/>
          </w:tcPr>
          <w:p w14:paraId="022146A3" w14:textId="77777777" w:rsidR="00385EAF" w:rsidRPr="009F052B" w:rsidRDefault="00385EAF" w:rsidP="00385EAF">
            <w:pPr>
              <w:pStyle w:val="Heading2"/>
              <w:jc w:val="both"/>
              <w:rPr>
                <w:b/>
                <w:bCs/>
                <w:color w:val="7030A0"/>
              </w:rPr>
            </w:pPr>
            <w:r w:rsidRPr="009F052B">
              <w:rPr>
                <w:b/>
                <w:bCs/>
                <w:color w:val="7030A0"/>
              </w:rPr>
              <w:t>INSA päevad</w:t>
            </w:r>
          </w:p>
          <w:p w14:paraId="519F98E1" w14:textId="77777777" w:rsidR="00385EAF" w:rsidRPr="00173B36" w:rsidRDefault="00385EAF" w:rsidP="00385EAF">
            <w:pPr>
              <w:pStyle w:val="Heading3"/>
              <w:jc w:val="both"/>
            </w:pPr>
            <w:r>
              <w:t>2025-2026</w:t>
            </w:r>
          </w:p>
          <w:p w14:paraId="72B8DC62" w14:textId="77777777" w:rsidR="00385EAF" w:rsidRDefault="00385EAF" w:rsidP="00385EAF">
            <w:pPr>
              <w:jc w:val="both"/>
            </w:pPr>
            <w:r>
              <w:t>Osalesin teistes koolides jootmistöötubade korraldamises, kus tutvustasin neile elektoskeeme ja erinevaid tinutamis nippe.</w:t>
            </w:r>
          </w:p>
          <w:p w14:paraId="38EB9AFB" w14:textId="77777777" w:rsidR="00385EAF" w:rsidRDefault="00385EAF" w:rsidP="00385EAF">
            <w:pPr>
              <w:jc w:val="both"/>
            </w:pPr>
          </w:p>
          <w:p w14:paraId="41A560EE" w14:textId="77777777" w:rsidR="00385EAF" w:rsidRPr="009F052B" w:rsidRDefault="00385EAF" w:rsidP="00385EAF">
            <w:pPr>
              <w:pStyle w:val="Heading2"/>
              <w:jc w:val="both"/>
              <w:rPr>
                <w:b/>
                <w:bCs/>
                <w:color w:val="7030A0"/>
              </w:rPr>
            </w:pPr>
            <w:r w:rsidRPr="009F052B">
              <w:rPr>
                <w:b/>
                <w:bCs/>
                <w:color w:val="7030A0"/>
              </w:rPr>
              <w:t>ERASMUS+ õpireis</w:t>
            </w:r>
          </w:p>
          <w:p w14:paraId="00846AD3" w14:textId="77777777" w:rsidR="00385EAF" w:rsidRPr="00AF19AA" w:rsidRDefault="00385EAF" w:rsidP="00385EAF">
            <w:pPr>
              <w:pStyle w:val="Heading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17.05.</w:t>
            </w:r>
            <w:r w:rsidRPr="00AF19AA">
              <w:rPr>
                <w:b/>
                <w:bCs/>
              </w:rPr>
              <w:t>20</w:t>
            </w:r>
            <w:r>
              <w:rPr>
                <w:b/>
                <w:bCs/>
              </w:rPr>
              <w:t>26-23.05.2026</w:t>
            </w:r>
          </w:p>
          <w:p w14:paraId="7302C464" w14:textId="77777777" w:rsidR="00385EAF" w:rsidRPr="003C5654" w:rsidRDefault="00385EAF" w:rsidP="00385EAF">
            <w:pPr>
              <w:pStyle w:val="Heading2"/>
              <w:jc w:val="both"/>
            </w:pPr>
            <w:r>
              <w:t>Tutvustasin, mida meie kool teeb ja panime kokku SMART HOUSE´i, mis sai küll tehtud aga oleks saanud paremini kui oleks seda veidi rohkem etteplaneeritud</w:t>
            </w:r>
          </w:p>
          <w:p w14:paraId="4C3522D2" w14:textId="77777777" w:rsidR="00385EAF" w:rsidRPr="00E35677" w:rsidRDefault="00385EAF" w:rsidP="00385EAF">
            <w:pPr>
              <w:jc w:val="both"/>
            </w:pPr>
          </w:p>
          <w:p w14:paraId="2D85A649" w14:textId="77777777" w:rsidR="00385EAF" w:rsidRPr="009F052B" w:rsidRDefault="00385EAF" w:rsidP="00385EAF">
            <w:pPr>
              <w:pStyle w:val="Heading2"/>
              <w:jc w:val="both"/>
              <w:rPr>
                <w:b/>
                <w:bCs/>
                <w:color w:val="7030A0"/>
              </w:rPr>
            </w:pPr>
            <w:r w:rsidRPr="009F052B">
              <w:rPr>
                <w:b/>
                <w:bCs/>
                <w:color w:val="7030A0"/>
              </w:rPr>
              <w:t>Positron</w:t>
            </w:r>
          </w:p>
          <w:p w14:paraId="7B4909BF" w14:textId="77777777" w:rsidR="00385EAF" w:rsidRPr="00173B36" w:rsidRDefault="00385EAF" w:rsidP="00385EAF">
            <w:pPr>
              <w:pStyle w:val="Heading3"/>
              <w:jc w:val="both"/>
            </w:pPr>
            <w:r>
              <w:t>05.12.2025-06.12.2025</w:t>
            </w:r>
          </w:p>
          <w:p w14:paraId="3C07CC50" w14:textId="77777777" w:rsidR="00385EAF" w:rsidRDefault="00385EAF" w:rsidP="00385EAF">
            <w:pPr>
              <w:jc w:val="both"/>
            </w:pPr>
            <w:r>
              <w:t>Andsin üritusel osalejatele jootmis töötuba, milles sai kokkupanna vurre, mille tuled lähevad põlema keereldes, raadiot ja parandada mängu konsooli.</w:t>
            </w:r>
          </w:p>
          <w:p w14:paraId="1235F082" w14:textId="77777777" w:rsidR="00385EAF" w:rsidRPr="00E35677" w:rsidRDefault="00385EAF" w:rsidP="00385EAF">
            <w:pPr>
              <w:jc w:val="both"/>
            </w:pPr>
          </w:p>
          <w:p w14:paraId="3A585DBB" w14:textId="77777777" w:rsidR="00385EAF" w:rsidRPr="009F052B" w:rsidRDefault="00385EAF" w:rsidP="00385EAF">
            <w:pPr>
              <w:pStyle w:val="Heading2"/>
              <w:jc w:val="both"/>
              <w:rPr>
                <w:b/>
                <w:bCs/>
                <w:color w:val="7030A0"/>
              </w:rPr>
            </w:pPr>
            <w:r w:rsidRPr="009F052B">
              <w:rPr>
                <w:b/>
                <w:bCs/>
                <w:color w:val="7030A0"/>
              </w:rPr>
              <w:t>Kooli elektrikilpide ja mootorite praktika</w:t>
            </w:r>
          </w:p>
          <w:p w14:paraId="6B1092BE" w14:textId="1FF10333" w:rsidR="00385EAF" w:rsidRPr="00173B36" w:rsidRDefault="00385EAF" w:rsidP="00385EAF">
            <w:pPr>
              <w:pStyle w:val="Heading3"/>
              <w:jc w:val="both"/>
            </w:pPr>
            <w:r>
              <w:t>202</w:t>
            </w:r>
            <w:r w:rsidR="00AD7CFA">
              <w:t>5</w:t>
            </w:r>
          </w:p>
          <w:p w14:paraId="75DA6B9F" w14:textId="77777777" w:rsidR="00385EAF" w:rsidRDefault="00385EAF" w:rsidP="00385EAF">
            <w:pPr>
              <w:jc w:val="both"/>
            </w:pPr>
            <w:r>
              <w:t>Õpisin kuidas panna kokku elektrikilpe, vedada juhtmeid ja kaableid ning, kuidas koostada erinevaid mootori skeeme nagu reversiivset ja tähtkolmnurk ühendust.</w:t>
            </w:r>
          </w:p>
        </w:tc>
        <w:tc>
          <w:tcPr>
            <w:tcW w:w="450" w:type="dxa"/>
          </w:tcPr>
          <w:p w14:paraId="575FA27B" w14:textId="77777777" w:rsidR="00385EAF" w:rsidRDefault="00385EAF" w:rsidP="00385EAF"/>
        </w:tc>
      </w:tr>
      <w:tr w:rsidR="00385EAF" w14:paraId="1C53EB2B" w14:textId="77777777" w:rsidTr="00385EAF">
        <w:trPr>
          <w:trHeight w:val="423"/>
        </w:trPr>
        <w:tc>
          <w:tcPr>
            <w:tcW w:w="540" w:type="dxa"/>
          </w:tcPr>
          <w:p w14:paraId="2BE14BBC" w14:textId="77777777" w:rsidR="00385EAF" w:rsidRDefault="00385EAF" w:rsidP="00385EAF"/>
        </w:tc>
        <w:tc>
          <w:tcPr>
            <w:tcW w:w="1170" w:type="dxa"/>
            <w:tcBorders>
              <w:bottom w:val="single" w:sz="4" w:space="0" w:color="auto"/>
            </w:tcBorders>
          </w:tcPr>
          <w:p w14:paraId="7D232FB4" w14:textId="77777777" w:rsidR="00385EAF" w:rsidRDefault="00385EAF" w:rsidP="00385EAF">
            <w:pPr>
              <w:pStyle w:val="Heading1"/>
            </w:pPr>
            <w:r>
              <w:t>HARIDUS</w:t>
            </w:r>
          </w:p>
        </w:tc>
        <w:tc>
          <w:tcPr>
            <w:tcW w:w="1724" w:type="dxa"/>
          </w:tcPr>
          <w:p w14:paraId="49EA0660" w14:textId="77777777" w:rsidR="00385EAF" w:rsidRDefault="00385EAF" w:rsidP="00385EAF">
            <w:pPr>
              <w:pStyle w:val="Heading1"/>
            </w:pPr>
          </w:p>
        </w:tc>
        <w:tc>
          <w:tcPr>
            <w:tcW w:w="652" w:type="dxa"/>
          </w:tcPr>
          <w:p w14:paraId="32035FA0" w14:textId="77777777" w:rsidR="00385EAF" w:rsidRDefault="00385EAF" w:rsidP="00385EAF"/>
        </w:tc>
        <w:tc>
          <w:tcPr>
            <w:tcW w:w="6174" w:type="dxa"/>
            <w:gridSpan w:val="5"/>
            <w:vMerge/>
          </w:tcPr>
          <w:p w14:paraId="4678534B" w14:textId="77777777" w:rsidR="00385EAF" w:rsidRDefault="00385EAF" w:rsidP="00385EAF"/>
        </w:tc>
        <w:tc>
          <w:tcPr>
            <w:tcW w:w="450" w:type="dxa"/>
          </w:tcPr>
          <w:p w14:paraId="112039BE" w14:textId="77777777" w:rsidR="00385EAF" w:rsidRDefault="00385EAF" w:rsidP="00385EAF"/>
        </w:tc>
      </w:tr>
      <w:tr w:rsidR="00385EAF" w14:paraId="33287A2B" w14:textId="77777777" w:rsidTr="00385EAF">
        <w:trPr>
          <w:trHeight w:val="423"/>
        </w:trPr>
        <w:tc>
          <w:tcPr>
            <w:tcW w:w="540" w:type="dxa"/>
          </w:tcPr>
          <w:p w14:paraId="5A718C7D" w14:textId="77777777" w:rsidR="00385EAF" w:rsidRDefault="00385EAF" w:rsidP="00385EAF"/>
        </w:tc>
        <w:tc>
          <w:tcPr>
            <w:tcW w:w="2894" w:type="dxa"/>
            <w:gridSpan w:val="2"/>
          </w:tcPr>
          <w:p w14:paraId="51277645" w14:textId="6C617C36" w:rsidR="00385EAF" w:rsidRPr="00E216D4" w:rsidRDefault="00CA69A6" w:rsidP="00385EAF">
            <w:pPr>
              <w:pStyle w:val="Heading2"/>
            </w:pPr>
            <w:r>
              <w:t>TALLINNA P</w:t>
            </w:r>
            <w:r w:rsidR="00EE6C78">
              <w:t xml:space="preserve">OLÜTEHNIKUM/ </w:t>
            </w:r>
            <w:r w:rsidR="00385EAF">
              <w:t>TECHNO TALLINN</w:t>
            </w:r>
          </w:p>
          <w:p w14:paraId="71F10D41" w14:textId="77777777" w:rsidR="00385EAF" w:rsidRPr="00173B36" w:rsidRDefault="00385EAF" w:rsidP="00385EAF">
            <w:pPr>
              <w:pStyle w:val="Heading3"/>
            </w:pPr>
            <w:r>
              <w:t>2024-</w:t>
            </w:r>
          </w:p>
          <w:p w14:paraId="47966ECC" w14:textId="7C148747" w:rsidR="00385EAF" w:rsidRPr="00173B36" w:rsidRDefault="00385EAF" w:rsidP="00385EAF">
            <w:r>
              <w:t>Automaatiku eriala 4.</w:t>
            </w:r>
            <w:r w:rsidR="00AD7CFA">
              <w:t>t</w:t>
            </w:r>
            <w:r>
              <w:t>ase</w:t>
            </w:r>
          </w:p>
          <w:p w14:paraId="71256F6F" w14:textId="77777777" w:rsidR="00385EAF" w:rsidRDefault="00385EAF" w:rsidP="00385EAF">
            <w:pPr>
              <w:pStyle w:val="Heading2"/>
            </w:pPr>
          </w:p>
          <w:p w14:paraId="4430E1AC" w14:textId="77777777" w:rsidR="00385EAF" w:rsidRPr="0036697C" w:rsidRDefault="00385EAF" w:rsidP="00385EAF"/>
          <w:p w14:paraId="224E5023" w14:textId="77777777" w:rsidR="00385EAF" w:rsidRPr="0036697C" w:rsidRDefault="00385EAF" w:rsidP="00385EAF">
            <w:pPr>
              <w:pStyle w:val="Heading2"/>
            </w:pPr>
            <w:r>
              <w:t>KUUSALU KESKKOOL</w:t>
            </w:r>
          </w:p>
          <w:p w14:paraId="31652196" w14:textId="77777777" w:rsidR="00385EAF" w:rsidRPr="00173B36" w:rsidRDefault="00385EAF" w:rsidP="00385EAF">
            <w:pPr>
              <w:pStyle w:val="Heading3"/>
            </w:pPr>
            <w:r>
              <w:t>2015-2024</w:t>
            </w:r>
          </w:p>
          <w:p w14:paraId="0FC64D4A" w14:textId="77777777" w:rsidR="00385EAF" w:rsidRDefault="00385EAF" w:rsidP="00385EAF">
            <w:r>
              <w:t>Põhiharidus</w:t>
            </w:r>
          </w:p>
        </w:tc>
        <w:tc>
          <w:tcPr>
            <w:tcW w:w="652" w:type="dxa"/>
          </w:tcPr>
          <w:p w14:paraId="458FC289" w14:textId="77777777" w:rsidR="00385EAF" w:rsidRDefault="00385EAF" w:rsidP="00385EAF"/>
        </w:tc>
        <w:tc>
          <w:tcPr>
            <w:tcW w:w="6174" w:type="dxa"/>
            <w:gridSpan w:val="5"/>
            <w:vMerge/>
          </w:tcPr>
          <w:p w14:paraId="3726D384" w14:textId="77777777" w:rsidR="00385EAF" w:rsidRDefault="00385EAF" w:rsidP="00385EAF"/>
        </w:tc>
        <w:tc>
          <w:tcPr>
            <w:tcW w:w="450" w:type="dxa"/>
          </w:tcPr>
          <w:p w14:paraId="678D4F4F" w14:textId="77777777" w:rsidR="00385EAF" w:rsidRDefault="00385EAF" w:rsidP="00385EAF"/>
        </w:tc>
      </w:tr>
    </w:tbl>
    <w:p w14:paraId="5C597AED" w14:textId="7402C19B" w:rsidR="00E41AB4" w:rsidRPr="00173B36" w:rsidRDefault="00E41AB4" w:rsidP="00262B06"/>
    <w:sectPr w:rsidR="00E41AB4" w:rsidRPr="00173B36" w:rsidSect="009C1AE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540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1B30B0" w14:textId="77777777" w:rsidR="00DD7F49" w:rsidRDefault="00DD7F49" w:rsidP="00BA3E51">
      <w:r>
        <w:separator/>
      </w:r>
    </w:p>
  </w:endnote>
  <w:endnote w:type="continuationSeparator" w:id="0">
    <w:p w14:paraId="3972C271" w14:textId="77777777" w:rsidR="00DD7F49" w:rsidRDefault="00DD7F49" w:rsidP="00BA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985DE9" w14:textId="77777777" w:rsidR="0014190D" w:rsidRDefault="001419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051E6" w14:textId="77777777" w:rsidR="0014190D" w:rsidRDefault="001419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9B991B" w14:textId="77777777" w:rsidR="0014190D" w:rsidRDefault="00141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079B3D" w14:textId="77777777" w:rsidR="00DD7F49" w:rsidRDefault="00DD7F49" w:rsidP="00BA3E51">
      <w:r>
        <w:separator/>
      </w:r>
    </w:p>
  </w:footnote>
  <w:footnote w:type="continuationSeparator" w:id="0">
    <w:p w14:paraId="730806FA" w14:textId="77777777" w:rsidR="00DD7F49" w:rsidRDefault="00DD7F49" w:rsidP="00BA3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22EA5" w14:textId="77777777" w:rsidR="0014190D" w:rsidRDefault="001419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058A4" w14:textId="77777777" w:rsidR="0014190D" w:rsidRDefault="001419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F65059" w14:textId="77777777" w:rsidR="0014190D" w:rsidRDefault="00141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FB4D16"/>
    <w:multiLevelType w:val="multilevel"/>
    <w:tmpl w:val="C86E9916"/>
    <w:styleLink w:val="CurrentList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DF6190"/>
    <w:multiLevelType w:val="multilevel"/>
    <w:tmpl w:val="DB10AB74"/>
    <w:styleLink w:val="CurrentList1"/>
    <w:lvl w:ilvl="0">
      <w:start w:val="1"/>
      <w:numFmt w:val="bullet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1149C4"/>
    <w:multiLevelType w:val="hybridMultilevel"/>
    <w:tmpl w:val="2B3CE758"/>
    <w:lvl w:ilvl="0" w:tplc="22B292C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E7697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3A324C"/>
    <w:multiLevelType w:val="multilevel"/>
    <w:tmpl w:val="DB10AB74"/>
    <w:styleLink w:val="CurrentList2"/>
    <w:lvl w:ilvl="0">
      <w:start w:val="1"/>
      <w:numFmt w:val="bullet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6C4CC0"/>
    <w:multiLevelType w:val="multilevel"/>
    <w:tmpl w:val="2B3CE758"/>
    <w:styleLink w:val="CurrentList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5E7697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2210776">
    <w:abstractNumId w:val="2"/>
  </w:num>
  <w:num w:numId="2" w16cid:durableId="1347056077">
    <w:abstractNumId w:val="1"/>
  </w:num>
  <w:num w:numId="3" w16cid:durableId="1427580610">
    <w:abstractNumId w:val="3"/>
  </w:num>
  <w:num w:numId="4" w16cid:durableId="1627155122">
    <w:abstractNumId w:val="0"/>
  </w:num>
  <w:num w:numId="5" w16cid:durableId="111988363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displayBackgroundShape/>
  <w:attachedTemplate r:id="rId1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C19"/>
    <w:rsid w:val="00021DEC"/>
    <w:rsid w:val="00022C19"/>
    <w:rsid w:val="00041F8A"/>
    <w:rsid w:val="00045F2E"/>
    <w:rsid w:val="0005541D"/>
    <w:rsid w:val="00055BBC"/>
    <w:rsid w:val="00056D61"/>
    <w:rsid w:val="00070B7E"/>
    <w:rsid w:val="00072B26"/>
    <w:rsid w:val="00073BF3"/>
    <w:rsid w:val="00077FEB"/>
    <w:rsid w:val="00081B51"/>
    <w:rsid w:val="00091449"/>
    <w:rsid w:val="000A03F0"/>
    <w:rsid w:val="000A6E00"/>
    <w:rsid w:val="000B224D"/>
    <w:rsid w:val="000C7293"/>
    <w:rsid w:val="000D2663"/>
    <w:rsid w:val="000D3891"/>
    <w:rsid w:val="000F0A10"/>
    <w:rsid w:val="000F3FE2"/>
    <w:rsid w:val="001235F6"/>
    <w:rsid w:val="001312D5"/>
    <w:rsid w:val="00140582"/>
    <w:rsid w:val="0014190D"/>
    <w:rsid w:val="00144334"/>
    <w:rsid w:val="00157DB0"/>
    <w:rsid w:val="001659FA"/>
    <w:rsid w:val="00166F4D"/>
    <w:rsid w:val="00173B36"/>
    <w:rsid w:val="00177BCB"/>
    <w:rsid w:val="00196245"/>
    <w:rsid w:val="001A5160"/>
    <w:rsid w:val="001C6370"/>
    <w:rsid w:val="001C6CEA"/>
    <w:rsid w:val="001D3EDC"/>
    <w:rsid w:val="001E5794"/>
    <w:rsid w:val="001E6316"/>
    <w:rsid w:val="001F5680"/>
    <w:rsid w:val="001F6D5E"/>
    <w:rsid w:val="00210D3C"/>
    <w:rsid w:val="00216E9A"/>
    <w:rsid w:val="00217454"/>
    <w:rsid w:val="00217A5E"/>
    <w:rsid w:val="002204CE"/>
    <w:rsid w:val="002251C8"/>
    <w:rsid w:val="002333BC"/>
    <w:rsid w:val="0023600D"/>
    <w:rsid w:val="00241482"/>
    <w:rsid w:val="00246F0F"/>
    <w:rsid w:val="00247A85"/>
    <w:rsid w:val="00247DDB"/>
    <w:rsid w:val="00261E7B"/>
    <w:rsid w:val="00262B06"/>
    <w:rsid w:val="002730EF"/>
    <w:rsid w:val="00293BB8"/>
    <w:rsid w:val="002954B8"/>
    <w:rsid w:val="002A4A92"/>
    <w:rsid w:val="002A6A5C"/>
    <w:rsid w:val="002B0852"/>
    <w:rsid w:val="002C0662"/>
    <w:rsid w:val="002C5E87"/>
    <w:rsid w:val="002D131D"/>
    <w:rsid w:val="002D5478"/>
    <w:rsid w:val="002D58F3"/>
    <w:rsid w:val="002E013D"/>
    <w:rsid w:val="002E497E"/>
    <w:rsid w:val="00302AC1"/>
    <w:rsid w:val="00317BB7"/>
    <w:rsid w:val="00320ECB"/>
    <w:rsid w:val="003256CF"/>
    <w:rsid w:val="003416F8"/>
    <w:rsid w:val="003443BA"/>
    <w:rsid w:val="00344FC0"/>
    <w:rsid w:val="00361138"/>
    <w:rsid w:val="0036697C"/>
    <w:rsid w:val="00377A0D"/>
    <w:rsid w:val="00382737"/>
    <w:rsid w:val="003853A0"/>
    <w:rsid w:val="00385EAF"/>
    <w:rsid w:val="00387FF0"/>
    <w:rsid w:val="003C5654"/>
    <w:rsid w:val="003C7242"/>
    <w:rsid w:val="003E02DA"/>
    <w:rsid w:val="003E1692"/>
    <w:rsid w:val="003E7783"/>
    <w:rsid w:val="003F1663"/>
    <w:rsid w:val="003F4931"/>
    <w:rsid w:val="003F6F70"/>
    <w:rsid w:val="00430D9E"/>
    <w:rsid w:val="00442A0E"/>
    <w:rsid w:val="00443C70"/>
    <w:rsid w:val="004675A1"/>
    <w:rsid w:val="00471EA5"/>
    <w:rsid w:val="00472FA9"/>
    <w:rsid w:val="00473A24"/>
    <w:rsid w:val="00476E16"/>
    <w:rsid w:val="00487798"/>
    <w:rsid w:val="00490100"/>
    <w:rsid w:val="00495E97"/>
    <w:rsid w:val="004A4C74"/>
    <w:rsid w:val="004B7796"/>
    <w:rsid w:val="004D4E80"/>
    <w:rsid w:val="004E5226"/>
    <w:rsid w:val="004E6AB2"/>
    <w:rsid w:val="004E70E8"/>
    <w:rsid w:val="0051531F"/>
    <w:rsid w:val="00520C5D"/>
    <w:rsid w:val="005219EA"/>
    <w:rsid w:val="00535F87"/>
    <w:rsid w:val="005566E7"/>
    <w:rsid w:val="00560C7D"/>
    <w:rsid w:val="00564622"/>
    <w:rsid w:val="00577416"/>
    <w:rsid w:val="00594E94"/>
    <w:rsid w:val="005A09D5"/>
    <w:rsid w:val="005A3E0B"/>
    <w:rsid w:val="005B3227"/>
    <w:rsid w:val="005D57E5"/>
    <w:rsid w:val="005E0854"/>
    <w:rsid w:val="005E26D3"/>
    <w:rsid w:val="005E6EA4"/>
    <w:rsid w:val="005E77B1"/>
    <w:rsid w:val="005F1235"/>
    <w:rsid w:val="006175E6"/>
    <w:rsid w:val="006261DA"/>
    <w:rsid w:val="00645019"/>
    <w:rsid w:val="00667A10"/>
    <w:rsid w:val="0067056E"/>
    <w:rsid w:val="0068094B"/>
    <w:rsid w:val="00686284"/>
    <w:rsid w:val="006959E4"/>
    <w:rsid w:val="006E39E0"/>
    <w:rsid w:val="00716542"/>
    <w:rsid w:val="007337AD"/>
    <w:rsid w:val="0073402D"/>
    <w:rsid w:val="00752790"/>
    <w:rsid w:val="00754B19"/>
    <w:rsid w:val="00755988"/>
    <w:rsid w:val="00777FF5"/>
    <w:rsid w:val="00780ADA"/>
    <w:rsid w:val="007863E8"/>
    <w:rsid w:val="00792D43"/>
    <w:rsid w:val="007B30FE"/>
    <w:rsid w:val="007B7A61"/>
    <w:rsid w:val="007E1FA8"/>
    <w:rsid w:val="007E6083"/>
    <w:rsid w:val="007F18EF"/>
    <w:rsid w:val="007F2531"/>
    <w:rsid w:val="00812951"/>
    <w:rsid w:val="00820B7B"/>
    <w:rsid w:val="00824B07"/>
    <w:rsid w:val="00832245"/>
    <w:rsid w:val="00835B9F"/>
    <w:rsid w:val="0083727B"/>
    <w:rsid w:val="00844A02"/>
    <w:rsid w:val="00855181"/>
    <w:rsid w:val="00866497"/>
    <w:rsid w:val="008740CA"/>
    <w:rsid w:val="00882F23"/>
    <w:rsid w:val="0089047A"/>
    <w:rsid w:val="00892BB6"/>
    <w:rsid w:val="00894CAF"/>
    <w:rsid w:val="008A1020"/>
    <w:rsid w:val="008A1250"/>
    <w:rsid w:val="008A1FCF"/>
    <w:rsid w:val="008B1112"/>
    <w:rsid w:val="008C78F5"/>
    <w:rsid w:val="008E393A"/>
    <w:rsid w:val="008F0F0A"/>
    <w:rsid w:val="00914419"/>
    <w:rsid w:val="00923D8B"/>
    <w:rsid w:val="00930CF7"/>
    <w:rsid w:val="00932B48"/>
    <w:rsid w:val="00962E61"/>
    <w:rsid w:val="0097496F"/>
    <w:rsid w:val="0098447D"/>
    <w:rsid w:val="00984A59"/>
    <w:rsid w:val="00986331"/>
    <w:rsid w:val="00990403"/>
    <w:rsid w:val="009A6667"/>
    <w:rsid w:val="009A707B"/>
    <w:rsid w:val="009B2B04"/>
    <w:rsid w:val="009C1AE9"/>
    <w:rsid w:val="009C30E5"/>
    <w:rsid w:val="009C7105"/>
    <w:rsid w:val="009F052B"/>
    <w:rsid w:val="00A122BB"/>
    <w:rsid w:val="00A20A62"/>
    <w:rsid w:val="00A32EDA"/>
    <w:rsid w:val="00A37F9E"/>
    <w:rsid w:val="00A56454"/>
    <w:rsid w:val="00A66A59"/>
    <w:rsid w:val="00A83E7B"/>
    <w:rsid w:val="00A8656F"/>
    <w:rsid w:val="00A87085"/>
    <w:rsid w:val="00AB7FE5"/>
    <w:rsid w:val="00AC1E5A"/>
    <w:rsid w:val="00AD7CFA"/>
    <w:rsid w:val="00AF19AA"/>
    <w:rsid w:val="00AF3B03"/>
    <w:rsid w:val="00AF7F68"/>
    <w:rsid w:val="00B14E21"/>
    <w:rsid w:val="00B35BE1"/>
    <w:rsid w:val="00B431B6"/>
    <w:rsid w:val="00B51E0B"/>
    <w:rsid w:val="00B54AD3"/>
    <w:rsid w:val="00B62B99"/>
    <w:rsid w:val="00B643D0"/>
    <w:rsid w:val="00B71E93"/>
    <w:rsid w:val="00B82CA9"/>
    <w:rsid w:val="00B87E22"/>
    <w:rsid w:val="00B9350F"/>
    <w:rsid w:val="00BA3E51"/>
    <w:rsid w:val="00BA55AA"/>
    <w:rsid w:val="00BB1021"/>
    <w:rsid w:val="00BB3142"/>
    <w:rsid w:val="00BB7A6A"/>
    <w:rsid w:val="00BC65B0"/>
    <w:rsid w:val="00BD6049"/>
    <w:rsid w:val="00BF3CB4"/>
    <w:rsid w:val="00C155FC"/>
    <w:rsid w:val="00C2054D"/>
    <w:rsid w:val="00C4572B"/>
    <w:rsid w:val="00C532FC"/>
    <w:rsid w:val="00C54FD1"/>
    <w:rsid w:val="00C74B06"/>
    <w:rsid w:val="00C75D84"/>
    <w:rsid w:val="00C857CB"/>
    <w:rsid w:val="00CA5CD9"/>
    <w:rsid w:val="00CA69A6"/>
    <w:rsid w:val="00CC25BF"/>
    <w:rsid w:val="00CC5ED4"/>
    <w:rsid w:val="00CC66C7"/>
    <w:rsid w:val="00CD3FE1"/>
    <w:rsid w:val="00D04093"/>
    <w:rsid w:val="00D0794D"/>
    <w:rsid w:val="00D140DF"/>
    <w:rsid w:val="00D170A9"/>
    <w:rsid w:val="00D4222D"/>
    <w:rsid w:val="00D547C7"/>
    <w:rsid w:val="00D666BB"/>
    <w:rsid w:val="00D720DF"/>
    <w:rsid w:val="00D92ED4"/>
    <w:rsid w:val="00D94ABF"/>
    <w:rsid w:val="00DD7F49"/>
    <w:rsid w:val="00DF29EC"/>
    <w:rsid w:val="00E07B9E"/>
    <w:rsid w:val="00E20245"/>
    <w:rsid w:val="00E216D4"/>
    <w:rsid w:val="00E32A75"/>
    <w:rsid w:val="00E41AB4"/>
    <w:rsid w:val="00E41CE0"/>
    <w:rsid w:val="00E4379F"/>
    <w:rsid w:val="00E53ACB"/>
    <w:rsid w:val="00E65596"/>
    <w:rsid w:val="00E67A2D"/>
    <w:rsid w:val="00E72A6A"/>
    <w:rsid w:val="00E7308C"/>
    <w:rsid w:val="00E93829"/>
    <w:rsid w:val="00EA0042"/>
    <w:rsid w:val="00EB1D1B"/>
    <w:rsid w:val="00EE6C78"/>
    <w:rsid w:val="00F36875"/>
    <w:rsid w:val="00F41A04"/>
    <w:rsid w:val="00F51E3E"/>
    <w:rsid w:val="00F53B71"/>
    <w:rsid w:val="00F5786D"/>
    <w:rsid w:val="00F716E1"/>
    <w:rsid w:val="00F72D12"/>
    <w:rsid w:val="00F908C3"/>
    <w:rsid w:val="00F91753"/>
    <w:rsid w:val="00F95FF3"/>
    <w:rsid w:val="00FA0E67"/>
    <w:rsid w:val="00FB1F01"/>
    <w:rsid w:val="00FE2094"/>
    <w:rsid w:val="00FE4970"/>
    <w:rsid w:val="00FF3A2B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E698974"/>
  <w15:chartTrackingRefBased/>
  <w15:docId w15:val="{FB61529E-A044-AE4E-8BA9-B9E8FC86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666666" w:themeColor="background2"/>
        <w:sz w:val="18"/>
        <w:szCs w:val="18"/>
        <w:lang w:val="ru-RU" w:eastAsia="en-US" w:bidi="ar-SA"/>
      </w:rPr>
    </w:rPrDefault>
    <w:pPrDefault>
      <w:pPr>
        <w:spacing w:before="80" w:after="240"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97C"/>
    <w:pPr>
      <w:spacing w:before="0" w:after="0" w:line="288" w:lineRule="auto"/>
    </w:pPr>
    <w:rPr>
      <w:color w:val="000000" w:themeColor="text1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A6A"/>
    <w:pPr>
      <w:keepNext/>
      <w:keepLines/>
      <w:spacing w:line="180" w:lineRule="auto"/>
      <w:outlineLvl w:val="0"/>
    </w:pPr>
    <w:rPr>
      <w:rFonts w:eastAsiaTheme="majorEastAsia" w:cs="Times New Roman (Headings CS)"/>
      <w:b/>
      <w:caps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6697C"/>
    <w:pPr>
      <w:keepNext/>
      <w:keepLines/>
      <w:spacing w:line="320" w:lineRule="exact"/>
      <w:outlineLvl w:val="1"/>
    </w:pPr>
    <w:rPr>
      <w:rFonts w:eastAsiaTheme="majorEastAsia" w:cs="Times New Roman (Headings CS)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36697C"/>
    <w:pPr>
      <w:keepNext/>
      <w:keepLines/>
      <w:spacing w:line="320" w:lineRule="exact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4E6AB2"/>
    <w:pPr>
      <w:keepNext/>
      <w:keepLines/>
      <w:spacing w:line="440" w:lineRule="exact"/>
      <w:outlineLvl w:val="3"/>
    </w:pPr>
    <w:rPr>
      <w:rFonts w:eastAsiaTheme="majorEastAsia" w:cstheme="majorBidi"/>
      <w:b/>
      <w:iCs/>
      <w:color w:val="718EB5" w:themeColor="accent3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BB31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6587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2B08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A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697C"/>
    <w:rPr>
      <w:color w:val="000000" w:themeColor="text1"/>
      <w:sz w:val="20"/>
      <w:lang w:val="en-US"/>
    </w:rPr>
  </w:style>
  <w:style w:type="paragraph" w:styleId="Footer">
    <w:name w:val="footer"/>
    <w:basedOn w:val="Normal"/>
    <w:link w:val="FooterChar"/>
    <w:uiPriority w:val="99"/>
    <w:semiHidden/>
    <w:rsid w:val="00BA3E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697C"/>
    <w:rPr>
      <w:color w:val="000000" w:themeColor="text1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A3E51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97C"/>
    <w:rPr>
      <w:rFonts w:ascii="Segoe UI" w:hAnsi="Segoe UI" w:cs="Segoe UI"/>
      <w:color w:val="000000" w:themeColor="text1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BA3E51"/>
    <w:rPr>
      <w:color w:val="808080"/>
    </w:rPr>
  </w:style>
  <w:style w:type="table" w:styleId="TableGrid">
    <w:name w:val="Table Grid"/>
    <w:basedOn w:val="TableNormal"/>
    <w:uiPriority w:val="39"/>
    <w:rsid w:val="00BA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72A6A"/>
    <w:rPr>
      <w:rFonts w:eastAsiaTheme="majorEastAsia" w:cs="Times New Roman (Headings CS)"/>
      <w:b/>
      <w:caps/>
      <w:color w:val="auto"/>
      <w:sz w:val="20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6697C"/>
    <w:rPr>
      <w:rFonts w:eastAsiaTheme="majorEastAsia" w:cs="Times New Roman (Headings CS)"/>
      <w:color w:val="000000" w:themeColor="text1"/>
      <w:sz w:val="2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6697C"/>
    <w:rPr>
      <w:rFonts w:asciiTheme="majorHAnsi" w:eastAsiaTheme="majorEastAsia" w:hAnsiTheme="majorHAnsi" w:cstheme="majorBidi"/>
      <w:b/>
      <w:color w:val="000000" w:themeColor="text1"/>
      <w:sz w:val="20"/>
      <w:szCs w:val="24"/>
      <w:lang w:val="en-US"/>
    </w:rPr>
  </w:style>
  <w:style w:type="character" w:styleId="Hyperlink">
    <w:name w:val="Hyperlink"/>
    <w:basedOn w:val="DefaultParagraphFont"/>
    <w:uiPriority w:val="99"/>
    <w:semiHidden/>
    <w:rsid w:val="000F3F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0F3FE2"/>
    <w:rPr>
      <w:color w:val="605E5C"/>
      <w:shd w:val="clear" w:color="auto" w:fill="E1DFDD"/>
    </w:rPr>
  </w:style>
  <w:style w:type="paragraph" w:styleId="NoSpacing">
    <w:name w:val="No Spacing"/>
    <w:uiPriority w:val="12"/>
    <w:semiHidden/>
    <w:qFormat/>
    <w:rsid w:val="00320ECB"/>
    <w:pPr>
      <w:spacing w:before="0" w:after="0" w:line="180" w:lineRule="auto"/>
    </w:pPr>
    <w:rPr>
      <w:color w:val="434343" w:themeColor="accent6"/>
      <w:sz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7CB"/>
    <w:rPr>
      <w:rFonts w:eastAsiaTheme="majorEastAsia" w:cstheme="majorBidi"/>
      <w:b/>
      <w:iCs/>
      <w:color w:val="718EB5" w:themeColor="accent3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7CB"/>
    <w:rPr>
      <w:rFonts w:asciiTheme="majorHAnsi" w:eastAsiaTheme="majorEastAsia" w:hAnsiTheme="majorHAnsi" w:cstheme="majorBidi"/>
      <w:color w:val="465870" w:themeColor="accent1" w:themeShade="BF"/>
    </w:rPr>
  </w:style>
  <w:style w:type="paragraph" w:styleId="ListParagraph">
    <w:name w:val="List Paragraph"/>
    <w:basedOn w:val="Normal"/>
    <w:uiPriority w:val="34"/>
    <w:semiHidden/>
    <w:qFormat/>
    <w:rsid w:val="00E216D4"/>
    <w:pPr>
      <w:spacing w:line="320" w:lineRule="exact"/>
      <w:contextualSpacing/>
    </w:pPr>
    <w:rPr>
      <w:rFonts w:cs="Times New Roman (Body CS)"/>
    </w:rPr>
  </w:style>
  <w:style w:type="paragraph" w:styleId="Title">
    <w:name w:val="Title"/>
    <w:basedOn w:val="Normal"/>
    <w:next w:val="Normal"/>
    <w:link w:val="TitleChar"/>
    <w:uiPriority w:val="10"/>
    <w:qFormat/>
    <w:rsid w:val="0036697C"/>
    <w:pPr>
      <w:spacing w:before="120" w:line="180" w:lineRule="auto"/>
      <w:jc w:val="center"/>
    </w:pPr>
    <w:rPr>
      <w:rFonts w:asciiTheme="majorHAnsi" w:eastAsiaTheme="majorEastAsia" w:hAnsiTheme="majorHAnsi" w:cs="Times New Roman (Headings CS)"/>
      <w:caps/>
      <w:spacing w:val="9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97C"/>
    <w:rPr>
      <w:rFonts w:asciiTheme="majorHAnsi" w:eastAsiaTheme="majorEastAsia" w:hAnsiTheme="majorHAnsi" w:cs="Times New Roman (Headings CS)"/>
      <w:caps/>
      <w:color w:val="000000" w:themeColor="text1"/>
      <w:spacing w:val="90"/>
      <w:kern w:val="28"/>
      <w:sz w:val="60"/>
      <w:szCs w:val="5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7CB"/>
    <w:rPr>
      <w:rFonts w:asciiTheme="majorHAnsi" w:eastAsiaTheme="majorEastAsia" w:hAnsiTheme="majorHAnsi" w:cstheme="majorBidi"/>
      <w:color w:val="2F3A4B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97C"/>
    <w:pPr>
      <w:numPr>
        <w:ilvl w:val="1"/>
      </w:numPr>
      <w:spacing w:line="180" w:lineRule="auto"/>
      <w:jc w:val="center"/>
    </w:pPr>
    <w:rPr>
      <w:rFonts w:asciiTheme="majorHAnsi" w:eastAsiaTheme="minorEastAsia" w:hAnsiTheme="majorHAnsi" w:cs="Times New Roman (Body CS)"/>
      <w:caps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697C"/>
    <w:rPr>
      <w:rFonts w:asciiTheme="majorHAnsi" w:eastAsiaTheme="minorEastAsia" w:hAnsiTheme="majorHAnsi" w:cs="Times New Roman (Body CS)"/>
      <w:caps/>
      <w:color w:val="000000" w:themeColor="text1"/>
      <w:sz w:val="24"/>
      <w:lang w:val="en-US"/>
    </w:rPr>
  </w:style>
  <w:style w:type="numbering" w:customStyle="1" w:styleId="CurrentList1">
    <w:name w:val="Current List1"/>
    <w:uiPriority w:val="99"/>
    <w:rsid w:val="00490100"/>
    <w:pPr>
      <w:numPr>
        <w:numId w:val="2"/>
      </w:numPr>
    </w:pPr>
  </w:style>
  <w:style w:type="numbering" w:customStyle="1" w:styleId="CurrentList2">
    <w:name w:val="Current List2"/>
    <w:uiPriority w:val="99"/>
    <w:rsid w:val="00832245"/>
    <w:pPr>
      <w:numPr>
        <w:numId w:val="3"/>
      </w:numPr>
    </w:pPr>
  </w:style>
  <w:style w:type="numbering" w:customStyle="1" w:styleId="CurrentList3">
    <w:name w:val="Current List3"/>
    <w:uiPriority w:val="99"/>
    <w:rsid w:val="00832245"/>
    <w:pPr>
      <w:numPr>
        <w:numId w:val="4"/>
      </w:numPr>
    </w:pPr>
  </w:style>
  <w:style w:type="numbering" w:customStyle="1" w:styleId="CurrentList4">
    <w:name w:val="Current List4"/>
    <w:uiPriority w:val="99"/>
    <w:rsid w:val="00520C5D"/>
    <w:pPr>
      <w:numPr>
        <w:numId w:val="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96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auraliisa3210@gmail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enDice\AppData\Roaming\Microsoft\Templates\Social%20media%20marketing%20resume.dotx" TargetMode="External"/></Relationships>
</file>

<file path=word/theme/theme1.xml><?xml version="1.0" encoding="utf-8"?>
<a:theme xmlns:a="http://schemas.openxmlformats.org/drawingml/2006/main" name="Тема Office">
  <a:themeElements>
    <a:clrScheme name="Custom 52">
      <a:dk1>
        <a:sysClr val="windowText" lastClr="000000"/>
      </a:dk1>
      <a:lt1>
        <a:sysClr val="window" lastClr="FFFFFF"/>
      </a:lt1>
      <a:dk2>
        <a:srgbClr val="333333"/>
      </a:dk2>
      <a:lt2>
        <a:srgbClr val="666666"/>
      </a:lt2>
      <a:accent1>
        <a:srgbClr val="5E7697"/>
      </a:accent1>
      <a:accent2>
        <a:srgbClr val="EACEB7"/>
      </a:accent2>
      <a:accent3>
        <a:srgbClr val="718EB5"/>
      </a:accent3>
      <a:accent4>
        <a:srgbClr val="806153"/>
      </a:accent4>
      <a:accent5>
        <a:srgbClr val="DAE2EC"/>
      </a:accent5>
      <a:accent6>
        <a:srgbClr val="434343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4EA5088BD8144AA66FAC2086AEB09" ma:contentTypeVersion="11" ma:contentTypeDescription="Create a new document." ma:contentTypeScope="" ma:versionID="e49160ed752a22c6d5020b3ac53be1b0">
  <xsd:schema xmlns:xsd="http://www.w3.org/2001/XMLSchema" xmlns:xs="http://www.w3.org/2001/XMLSchema" xmlns:p="http://schemas.microsoft.com/office/2006/metadata/properties" xmlns:ns3="c2f9588a-6181-4d73-a277-369b81e25768" targetNamespace="http://schemas.microsoft.com/office/2006/metadata/properties" ma:root="true" ma:fieldsID="b1371d9cd72f419303739f0c996ea485" ns3:_="">
    <xsd:import namespace="c2f9588a-6181-4d73-a277-369b81e2576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9588a-6181-4d73-a277-369b81e2576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2f9588a-6181-4d73-a277-369b81e2576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B0E6F-33F4-45A4-99DC-46E9BCA5095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2f9588a-6181-4d73-a277-369b81e25768"/>
  </ds:schemaRefs>
</ds:datastoreItem>
</file>

<file path=customXml/itemProps2.xml><?xml version="1.0" encoding="utf-8"?>
<ds:datastoreItem xmlns:ds="http://schemas.openxmlformats.org/officeDocument/2006/customXml" ds:itemID="{2D5CED70-FA13-46C4-A102-29F5645502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20275F-CC8A-4230-8267-B84213CEBBD9}">
  <ds:schemaRefs>
    <ds:schemaRef ds:uri="http://schemas.microsoft.com/office/2006/metadata/properties"/>
    <ds:schemaRef ds:uri="http://www.w3.org/2000/xmlns/"/>
    <ds:schemaRef ds:uri="c2f9588a-6181-4d73-a277-369b81e25768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{81F788BB-310B-43D7-B9F5-95A6C7D991AA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Social%20media%20marketing%20resume.dotx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GreenDice</dc:creator>
  <cp:keywords/>
  <dc:description/>
  <cp:lastModifiedBy>Lauraliisa Paju</cp:lastModifiedBy>
  <cp:revision>2</cp:revision>
  <dcterms:created xsi:type="dcterms:W3CDTF">2026-09-27T13:00:00Z</dcterms:created>
  <dcterms:modified xsi:type="dcterms:W3CDTF">2026-09-27T13:00:00Z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0x0101004454EA5088BD8144AA66FAC2086AEB09</vt:lpwstr>
  </property>
</Properties>
</file>